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EAA" w:rsidRDefault="00B53EAA" w:rsidP="00E75D0F">
      <w:pPr>
        <w:bidi/>
        <w:rPr>
          <w:rFonts w:ascii="Arial" w:hAnsi="Arial" w:cs="Arial" w:hint="cs"/>
          <w:sz w:val="20"/>
          <w:szCs w:val="20"/>
          <w:rtl/>
        </w:rPr>
      </w:pPr>
      <w:bookmarkStart w:id="0" w:name="_GoBack"/>
      <w:bookmarkEnd w:id="0"/>
    </w:p>
    <w:p w:rsidR="00B53EAA" w:rsidRDefault="00B53EAA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B53EAA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B53EAA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B53EAA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B53EAA" w:rsidRPr="00E75D0F" w:rsidRDefault="00B53EAA" w:rsidP="002203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10.</w:t>
            </w:r>
            <w:r w:rsidR="005D5356">
              <w:rPr>
                <w:rFonts w:ascii="Arial" w:hAnsi="Arial" w:cs="Arial" w:hint="cs"/>
                <w:b/>
                <w:sz w:val="22"/>
                <w:szCs w:val="22"/>
                <w:rtl/>
              </w:rPr>
              <w:t>201</w:t>
            </w:r>
            <w:r w:rsidR="002203CD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2A5F9B" w:rsidRDefault="00B53EAA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B53EAA" w:rsidRDefault="00B53EAA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B53EAA" w:rsidRDefault="005D5356" w:rsidP="00063FC6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B53EAA" w:rsidRPr="004E5FA3" w:rsidRDefault="00B53EAA" w:rsidP="00E75D0F"/>
                  </w:txbxContent>
                </v:textbox>
              </v:shape>
            </w:pict>
          </mc:Fallback>
        </mc:AlternateContent>
      </w:r>
      <w:r w:rsidR="00B53EAA" w:rsidRPr="00813E93">
        <w:rPr>
          <w:rFonts w:ascii="Arial" w:hAnsi="Arial" w:cs="Arial"/>
          <w:b/>
          <w:sz w:val="22"/>
          <w:szCs w:val="22"/>
          <w:rtl/>
        </w:rPr>
        <w:t>ה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B53EAA">
        <w:rPr>
          <w:rFonts w:ascii="Arial" w:hAnsi="Arial" w:cs="Arial"/>
          <w:b/>
          <w:sz w:val="28"/>
          <w:szCs w:val="28"/>
        </w:rPr>
        <w:t>×</w:t>
      </w:r>
      <w:r w:rsidR="00B53EAA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B53EAA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B53EAA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B53EAA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 w:rsidR="00B53EAA"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 w:rsidR="00B53EAA"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B53EAA" w:rsidRPr="00813E93" w:rsidRDefault="00B53EAA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53EAA" w:rsidRPr="00E75D0F" w:rsidTr="00E75D0F">
        <w:tc>
          <w:tcPr>
            <w:tcW w:w="9178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EAA" w:rsidRPr="00E75D0F" w:rsidTr="00E75D0F">
        <w:tc>
          <w:tcPr>
            <w:tcW w:w="9178" w:type="dxa"/>
          </w:tcPr>
          <w:p w:rsidR="00B53EAA" w:rsidRPr="00E75D0F" w:rsidRDefault="00B53EAA" w:rsidP="00883653">
            <w:pPr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תוכנות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, חלק מהמערכות החשובות וה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קריטיות במערך המחשוב של משרד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החינוך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ועוד.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המשרד מבקש לקבל שירותי תחזוקה לתוכנות אלו.</w:t>
            </w:r>
          </w:p>
        </w:tc>
      </w:tr>
    </w:tbl>
    <w:p w:rsidR="00B53EAA" w:rsidRDefault="005D53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3.05pt;margin-top:.8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    <v:textbox>
                  <w:txbxContent>
                    <w:p w:rsidR="00B53EAA" w:rsidRPr="004E5FA3" w:rsidRDefault="00B53EAA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B53EAA"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B53EAA"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="00B53EAA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B53EAA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B53EAA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53EAA">
        <w:rPr>
          <w:rFonts w:ascii="Arial" w:hAnsi="Arial" w:cs="Arial"/>
          <w:b/>
          <w:sz w:val="28"/>
          <w:szCs w:val="28"/>
          <w:rtl/>
        </w:rPr>
        <w:t xml:space="preserve">  </w:t>
      </w:r>
      <w:r w:rsidR="00B53EAA" w:rsidRPr="007374D4">
        <w:rPr>
          <w:rFonts w:ascii="Arial" w:hAnsi="Arial" w:cs="Arial"/>
          <w:b/>
          <w:sz w:val="22"/>
          <w:szCs w:val="22"/>
          <w:rtl/>
        </w:rPr>
        <w:t>כן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 </w:t>
      </w:r>
      <w:r w:rsidR="00B53EAA">
        <w:rPr>
          <w:rFonts w:ascii="Arial" w:hAnsi="Arial" w:cs="Arial"/>
          <w:b/>
          <w:sz w:val="28"/>
          <w:szCs w:val="28"/>
          <w:rtl/>
        </w:rPr>
        <w:t xml:space="preserve">   </w:t>
      </w:r>
      <w:r w:rsidR="00B53EAA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53EAA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B53EAA" w:rsidRPr="00813E93" w:rsidRDefault="005D53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7.2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    <v:textbox>
                  <w:txbxContent>
                    <w:p w:rsidR="00B53EAA" w:rsidRPr="004E5FA3" w:rsidRDefault="00B53EAA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53EAA" w:rsidRPr="00813E93" w:rsidTr="0008299D">
        <w:tc>
          <w:tcPr>
            <w:tcW w:w="3085" w:type="dxa"/>
          </w:tcPr>
          <w:p w:rsidR="00B53EAA" w:rsidRPr="00813E93" w:rsidRDefault="005D5356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3EAA" w:rsidRPr="004E5FA3" w:rsidRDefault="00B53EAA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B53EAA" w:rsidRPr="004E5FA3" w:rsidRDefault="00B53EAA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53EA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B53EAA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53EA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B53EAA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B53EAA" w:rsidRPr="00813E93" w:rsidRDefault="00B53EAA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B53EAA" w:rsidRPr="00813E93" w:rsidRDefault="00B53EAA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B53EAA" w:rsidP="000563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SPL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תוכנה בע"מ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F75D7B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 w:rsidRPr="00F75D7B">
              <w:rPr>
                <w:rFonts w:ascii="Arial" w:hAnsi="Arial" w:cs="Arial"/>
                <w:b/>
                <w:sz w:val="22"/>
                <w:szCs w:val="22"/>
                <w:rtl/>
              </w:rPr>
              <w:t>513091207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5D53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3EAA" w:rsidRPr="004E5FA3" w:rsidRDefault="00B53EAA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6.3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    <v:textbox>
                        <w:txbxContent>
                          <w:p w:rsidR="00B53EAA" w:rsidRPr="004E5FA3" w:rsidRDefault="00B53EAA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53EAA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53EAA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B53EAA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524E55" w:rsidP="002203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hint="cs"/>
                <w:rtl/>
              </w:rPr>
              <w:t>1</w:t>
            </w:r>
            <w:r w:rsidR="002203CD">
              <w:rPr>
                <w:rFonts w:hint="cs"/>
                <w:rtl/>
              </w:rPr>
              <w:t>,738,241</w:t>
            </w:r>
            <w:r>
              <w:rPr>
                <w:rFonts w:hint="cs"/>
                <w:rtl/>
              </w:rPr>
              <w:t xml:space="preserve"> ₪ 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B53EAA" w:rsidP="002203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1.1.201</w:t>
            </w:r>
            <w:r w:rsidR="002203CD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-31.12.201</w:t>
            </w:r>
            <w:r w:rsidR="002203CD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Cs/>
          <w:rtl/>
        </w:rPr>
      </w:pPr>
    </w:p>
    <w:p w:rsidR="005D5356" w:rsidRDefault="005D5356" w:rsidP="00661651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B53EAA" w:rsidRPr="00BD3C63" w:rsidRDefault="00B53EAA" w:rsidP="005D5356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lastRenderedPageBreak/>
        <w:t xml:space="preserve">נימוקים כי הספק הוא ספק יחיד </w:t>
      </w:r>
    </w:p>
    <w:p w:rsidR="00B53EAA" w:rsidRDefault="00B53EAA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53EAA" w:rsidRPr="00E75D0F" w:rsidTr="00661651">
        <w:tc>
          <w:tcPr>
            <w:tcW w:w="8522" w:type="dxa"/>
          </w:tcPr>
          <w:p w:rsidR="00B53EAA" w:rsidRPr="00E75D0F" w:rsidRDefault="00B53EAA" w:rsidP="00C96E0E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הבדיקה העלתה כי נכון להיום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קיים ספק אחד המספק את תוכנות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>/Natural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המערכות הקיימות במשרד ללא ביצוע פעילות הסבה ארוכה ומורכבת.</w:t>
            </w:r>
          </w:p>
          <w:p w:rsidR="00B53EAA" w:rsidRPr="00E75D0F" w:rsidRDefault="00B53EAA" w:rsidP="0088365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לפיכך,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</w:rPr>
              <w:t>SPL</w:t>
            </w:r>
            <w:r>
              <w:rPr>
                <w:rFonts w:ascii="Arial" w:hAnsi="Arial" w:cs="Arial"/>
                <w:rtl/>
              </w:rPr>
              <w:t xml:space="preserve"> תוכנה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התחזוקה לתוכנה הנדרשת וחברת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Software AG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היחיד המסוגל לייצר תוכנה זו.</w:t>
            </w:r>
          </w:p>
        </w:tc>
      </w:tr>
    </w:tbl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B53EAA" w:rsidRPr="00E75D0F" w:rsidTr="00E75D0F">
        <w:tc>
          <w:tcPr>
            <w:tcW w:w="2698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420" w:type="dxa"/>
          </w:tcPr>
          <w:p w:rsidR="00B53EAA" w:rsidRPr="00E75D0F" w:rsidRDefault="00B53EAA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B53EAA" w:rsidRPr="00E75D0F" w:rsidTr="00E75D0F">
        <w:tc>
          <w:tcPr>
            <w:tcW w:w="2698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B53EAA" w:rsidRPr="00813E93" w:rsidRDefault="00B53EAA" w:rsidP="00E75D0F">
      <w:pPr>
        <w:bidi/>
        <w:rPr>
          <w:rtl/>
        </w:rPr>
      </w:pPr>
      <w:r>
        <w:rPr>
          <w:rtl/>
        </w:rPr>
        <w:t xml:space="preserve"> </w:t>
      </w:r>
    </w:p>
    <w:p w:rsidR="00B53EAA" w:rsidRPr="00600A0F" w:rsidRDefault="00B53EAA" w:rsidP="00E75D0F">
      <w:pPr>
        <w:bidi/>
        <w:ind w:left="386"/>
        <w:rPr>
          <w:rFonts w:ascii="Arial" w:hAnsi="Arial" w:cs="Arial"/>
          <w:rtl/>
        </w:rPr>
      </w:pPr>
    </w:p>
    <w:sectPr w:rsidR="00B53EAA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3EAA" w:rsidRDefault="00B53EAA">
      <w:r>
        <w:separator/>
      </w:r>
    </w:p>
  </w:endnote>
  <w:endnote w:type="continuationSeparator" w:id="0">
    <w:p w:rsidR="00B53EAA" w:rsidRDefault="00B53E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EAA" w:rsidRDefault="00B53EAA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A020DB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B53EAA" w:rsidRDefault="00B53EAA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B53EAA" w:rsidRDefault="00B53EAA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B53EAA" w:rsidRPr="000A6440" w:rsidRDefault="00B53EAA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3EAA" w:rsidRDefault="00B53EAA">
      <w:r>
        <w:separator/>
      </w:r>
    </w:p>
  </w:footnote>
  <w:footnote w:type="continuationSeparator" w:id="0">
    <w:p w:rsidR="00B53EAA" w:rsidRDefault="00B53E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B53EAA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B53EAA" w:rsidRDefault="00B53EAA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B53EAA" w:rsidRDefault="00B53EAA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B53EAA" w:rsidRDefault="00B53EAA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B53EAA" w:rsidRDefault="005D5356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66750" cy="581025"/>
                <wp:effectExtent l="0" t="0" r="0" b="9525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53EAA" w:rsidRPr="00AA4CCB" w:rsidRDefault="00B53EAA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392"/>
    <w:rsid w:val="00063FC6"/>
    <w:rsid w:val="00064E96"/>
    <w:rsid w:val="000731A7"/>
    <w:rsid w:val="000739AB"/>
    <w:rsid w:val="0008299D"/>
    <w:rsid w:val="00087AB7"/>
    <w:rsid w:val="000955E1"/>
    <w:rsid w:val="000A6440"/>
    <w:rsid w:val="000B5B3C"/>
    <w:rsid w:val="000C590E"/>
    <w:rsid w:val="000D07DE"/>
    <w:rsid w:val="000D6F9C"/>
    <w:rsid w:val="001245A3"/>
    <w:rsid w:val="0015080F"/>
    <w:rsid w:val="0015308E"/>
    <w:rsid w:val="001551E1"/>
    <w:rsid w:val="00155A94"/>
    <w:rsid w:val="00160E80"/>
    <w:rsid w:val="001661ED"/>
    <w:rsid w:val="0018633A"/>
    <w:rsid w:val="00192367"/>
    <w:rsid w:val="0019616B"/>
    <w:rsid w:val="001B3A06"/>
    <w:rsid w:val="001C310B"/>
    <w:rsid w:val="001D66FE"/>
    <w:rsid w:val="001F3984"/>
    <w:rsid w:val="00212AF9"/>
    <w:rsid w:val="002203CD"/>
    <w:rsid w:val="002257CF"/>
    <w:rsid w:val="002378BC"/>
    <w:rsid w:val="002527BF"/>
    <w:rsid w:val="002650AB"/>
    <w:rsid w:val="00265C2E"/>
    <w:rsid w:val="00277F6A"/>
    <w:rsid w:val="00293B00"/>
    <w:rsid w:val="002A133E"/>
    <w:rsid w:val="002A5F9B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071C"/>
    <w:rsid w:val="003C3261"/>
    <w:rsid w:val="003C34EE"/>
    <w:rsid w:val="003D5897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230E9"/>
    <w:rsid w:val="00524E55"/>
    <w:rsid w:val="0054012B"/>
    <w:rsid w:val="00546B53"/>
    <w:rsid w:val="00552ABF"/>
    <w:rsid w:val="0055401D"/>
    <w:rsid w:val="0055709B"/>
    <w:rsid w:val="00573F46"/>
    <w:rsid w:val="00596709"/>
    <w:rsid w:val="005A1E62"/>
    <w:rsid w:val="005B24A5"/>
    <w:rsid w:val="005B6A89"/>
    <w:rsid w:val="005D5356"/>
    <w:rsid w:val="005F4C55"/>
    <w:rsid w:val="00600A0F"/>
    <w:rsid w:val="00601A73"/>
    <w:rsid w:val="00603071"/>
    <w:rsid w:val="0062219D"/>
    <w:rsid w:val="00626DD3"/>
    <w:rsid w:val="00634B24"/>
    <w:rsid w:val="00635D1C"/>
    <w:rsid w:val="00636BED"/>
    <w:rsid w:val="00641620"/>
    <w:rsid w:val="00651AD3"/>
    <w:rsid w:val="006520FE"/>
    <w:rsid w:val="006529E5"/>
    <w:rsid w:val="0065400B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374D4"/>
    <w:rsid w:val="00746C65"/>
    <w:rsid w:val="0075740F"/>
    <w:rsid w:val="00796814"/>
    <w:rsid w:val="007E6DA4"/>
    <w:rsid w:val="00813E93"/>
    <w:rsid w:val="00830AC0"/>
    <w:rsid w:val="00842A39"/>
    <w:rsid w:val="00870B42"/>
    <w:rsid w:val="0087433A"/>
    <w:rsid w:val="00882DD4"/>
    <w:rsid w:val="00883653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0961"/>
    <w:rsid w:val="009D237B"/>
    <w:rsid w:val="009E28A4"/>
    <w:rsid w:val="00A020DB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53EAA"/>
    <w:rsid w:val="00B6079A"/>
    <w:rsid w:val="00B6111F"/>
    <w:rsid w:val="00B63BF8"/>
    <w:rsid w:val="00BA04CA"/>
    <w:rsid w:val="00BA05F4"/>
    <w:rsid w:val="00BA2A50"/>
    <w:rsid w:val="00BA479E"/>
    <w:rsid w:val="00BD3C63"/>
    <w:rsid w:val="00C07FA4"/>
    <w:rsid w:val="00C1240F"/>
    <w:rsid w:val="00C15008"/>
    <w:rsid w:val="00C242BE"/>
    <w:rsid w:val="00C26B2E"/>
    <w:rsid w:val="00C449F1"/>
    <w:rsid w:val="00C56261"/>
    <w:rsid w:val="00C6733E"/>
    <w:rsid w:val="00C7701D"/>
    <w:rsid w:val="00C807AF"/>
    <w:rsid w:val="00C96E0E"/>
    <w:rsid w:val="00CA4871"/>
    <w:rsid w:val="00CA645C"/>
    <w:rsid w:val="00CA7F65"/>
    <w:rsid w:val="00CB4CB4"/>
    <w:rsid w:val="00CC01E5"/>
    <w:rsid w:val="00CC22FC"/>
    <w:rsid w:val="00CC57C1"/>
    <w:rsid w:val="00CD5B85"/>
    <w:rsid w:val="00CD7DFE"/>
    <w:rsid w:val="00CF2B86"/>
    <w:rsid w:val="00CF3976"/>
    <w:rsid w:val="00D0397C"/>
    <w:rsid w:val="00D05A0E"/>
    <w:rsid w:val="00D2258E"/>
    <w:rsid w:val="00D36819"/>
    <w:rsid w:val="00D419EE"/>
    <w:rsid w:val="00D45653"/>
    <w:rsid w:val="00D53829"/>
    <w:rsid w:val="00D70CAA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3039F"/>
    <w:rsid w:val="00E55168"/>
    <w:rsid w:val="00E6574D"/>
    <w:rsid w:val="00E75D0F"/>
    <w:rsid w:val="00E8199B"/>
    <w:rsid w:val="00E87754"/>
    <w:rsid w:val="00E90510"/>
    <w:rsid w:val="00E96FF4"/>
    <w:rsid w:val="00EA1B46"/>
    <w:rsid w:val="00EA4A9F"/>
    <w:rsid w:val="00EA7B88"/>
    <w:rsid w:val="00EC1EFD"/>
    <w:rsid w:val="00ED2BA0"/>
    <w:rsid w:val="00ED6318"/>
    <w:rsid w:val="00ED6D1F"/>
    <w:rsid w:val="00EE0A78"/>
    <w:rsid w:val="00EE5F7C"/>
    <w:rsid w:val="00F02D21"/>
    <w:rsid w:val="00F23B12"/>
    <w:rsid w:val="00F35D1E"/>
    <w:rsid w:val="00F4194F"/>
    <w:rsid w:val="00F4368D"/>
    <w:rsid w:val="00F52885"/>
    <w:rsid w:val="00F5681B"/>
    <w:rsid w:val="00F57C8C"/>
    <w:rsid w:val="00F75D7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6733E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6733E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6733E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6733E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85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3</TotalTime>
  <Pages>2</Pages>
  <Words>264</Words>
  <Characters>1548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4</cp:revision>
  <cp:lastPrinted>2014-10-28T09:06:00Z</cp:lastPrinted>
  <dcterms:created xsi:type="dcterms:W3CDTF">2014-10-19T12:49:00Z</dcterms:created>
  <dcterms:modified xsi:type="dcterms:W3CDTF">2014-10-28T09:09:00Z</dcterms:modified>
</cp:coreProperties>
</file>